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569" w:rsidRPr="00CC076B" w:rsidRDefault="00161A4A" w:rsidP="00893569">
      <w:pPr>
        <w:spacing w:after="0" w:line="240" w:lineRule="auto"/>
        <w:jc w:val="center"/>
        <w:rPr>
          <w:sz w:val="28"/>
          <w:szCs w:val="28"/>
        </w:rPr>
      </w:pPr>
      <w:r w:rsidRPr="00CC076B">
        <w:rPr>
          <w:b/>
          <w:sz w:val="28"/>
          <w:szCs w:val="28"/>
        </w:rPr>
        <w:t xml:space="preserve">ISTITUTO COMPRENSIVO </w:t>
      </w:r>
      <w:r w:rsidR="00893569" w:rsidRPr="00CC076B">
        <w:rPr>
          <w:b/>
          <w:sz w:val="28"/>
          <w:szCs w:val="28"/>
        </w:rPr>
        <w:t>STATALE  “FERRAJOLO-</w:t>
      </w:r>
      <w:r w:rsidRPr="00CC076B">
        <w:rPr>
          <w:b/>
          <w:sz w:val="28"/>
          <w:szCs w:val="28"/>
        </w:rPr>
        <w:t>SIANI</w:t>
      </w:r>
      <w:r w:rsidR="00893569" w:rsidRPr="00CC076B">
        <w:rPr>
          <w:sz w:val="28"/>
          <w:szCs w:val="28"/>
        </w:rPr>
        <w:t xml:space="preserve"> “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 xml:space="preserve">Sede </w:t>
      </w:r>
      <w:r w:rsidR="00161A4A" w:rsidRPr="00211B9A">
        <w:rPr>
          <w:sz w:val="16"/>
          <w:szCs w:val="16"/>
        </w:rPr>
        <w:t>S</w:t>
      </w:r>
      <w:r w:rsidR="003A5A17" w:rsidRPr="00211B9A">
        <w:rPr>
          <w:sz w:val="16"/>
          <w:szCs w:val="16"/>
        </w:rPr>
        <w:t xml:space="preserve">. </w:t>
      </w:r>
      <w:r w:rsidR="00161A4A" w:rsidRPr="00211B9A">
        <w:rPr>
          <w:sz w:val="16"/>
          <w:szCs w:val="16"/>
        </w:rPr>
        <w:t>S</w:t>
      </w:r>
      <w:r w:rsidR="003A5A17" w:rsidRPr="00211B9A">
        <w:rPr>
          <w:sz w:val="16"/>
          <w:szCs w:val="16"/>
        </w:rPr>
        <w:t>.</w:t>
      </w:r>
      <w:r w:rsidR="00161A4A" w:rsidRPr="00211B9A">
        <w:rPr>
          <w:sz w:val="16"/>
          <w:szCs w:val="16"/>
        </w:rPr>
        <w:t xml:space="preserve"> I Grado a </w:t>
      </w:r>
      <w:r w:rsidR="003A5A17" w:rsidRPr="00211B9A">
        <w:rPr>
          <w:sz w:val="16"/>
          <w:szCs w:val="16"/>
        </w:rPr>
        <w:t>I</w:t>
      </w:r>
      <w:r w:rsidR="00161A4A" w:rsidRPr="00211B9A">
        <w:rPr>
          <w:sz w:val="16"/>
          <w:szCs w:val="16"/>
        </w:rPr>
        <w:t>ndirizzo Musicale Ferrajolo</w:t>
      </w:r>
      <w:r w:rsidRPr="00211B9A">
        <w:rPr>
          <w:sz w:val="16"/>
          <w:szCs w:val="16"/>
        </w:rPr>
        <w:t xml:space="preserve"> Via Madonnelle</w:t>
      </w:r>
      <w:r w:rsidR="003A5A17" w:rsidRPr="00211B9A">
        <w:rPr>
          <w:sz w:val="16"/>
          <w:szCs w:val="16"/>
        </w:rPr>
        <w:t>, 52/54</w:t>
      </w:r>
      <w:r w:rsidRPr="00211B9A">
        <w:rPr>
          <w:sz w:val="16"/>
          <w:szCs w:val="16"/>
        </w:rPr>
        <w:t xml:space="preserve"> Tel. Presidenza 081 8859184 Segreteria Tel/Fax081 8857264-8850586</w:t>
      </w:r>
    </w:p>
    <w:p w:rsidR="00893569" w:rsidRPr="00211B9A" w:rsidRDefault="00893569" w:rsidP="00161A4A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 xml:space="preserve">Sede </w:t>
      </w:r>
      <w:r w:rsidR="00161A4A" w:rsidRPr="00211B9A">
        <w:rPr>
          <w:sz w:val="16"/>
          <w:szCs w:val="16"/>
        </w:rPr>
        <w:t xml:space="preserve">Scuola Infanzia e Scuola Primaria </w:t>
      </w:r>
      <w:r w:rsidRPr="00211B9A">
        <w:rPr>
          <w:sz w:val="16"/>
          <w:szCs w:val="16"/>
        </w:rPr>
        <w:t xml:space="preserve"> </w:t>
      </w:r>
      <w:r w:rsidR="00161A4A" w:rsidRPr="00211B9A">
        <w:rPr>
          <w:sz w:val="16"/>
          <w:szCs w:val="16"/>
        </w:rPr>
        <w:t xml:space="preserve">Plesso Siani </w:t>
      </w:r>
      <w:r w:rsidRPr="00211B9A">
        <w:rPr>
          <w:sz w:val="16"/>
          <w:szCs w:val="16"/>
        </w:rPr>
        <w:t>Via</w:t>
      </w:r>
      <w:r w:rsidR="003A5A17" w:rsidRPr="00211B9A">
        <w:rPr>
          <w:sz w:val="16"/>
          <w:szCs w:val="16"/>
        </w:rPr>
        <w:t xml:space="preserve"> Madonnelle</w:t>
      </w:r>
      <w:r w:rsidRPr="00211B9A">
        <w:rPr>
          <w:sz w:val="16"/>
          <w:szCs w:val="16"/>
        </w:rPr>
        <w:t xml:space="preserve"> </w:t>
      </w:r>
      <w:r w:rsidR="003A5A17" w:rsidRPr="00211B9A">
        <w:rPr>
          <w:sz w:val="16"/>
          <w:szCs w:val="16"/>
        </w:rPr>
        <w:t>, 11/13</w:t>
      </w:r>
      <w:r w:rsidRPr="00211B9A">
        <w:rPr>
          <w:sz w:val="16"/>
          <w:szCs w:val="16"/>
        </w:rPr>
        <w:t xml:space="preserve">  </w:t>
      </w:r>
      <w:r w:rsidR="003A5A17" w:rsidRPr="00211B9A">
        <w:rPr>
          <w:sz w:val="16"/>
          <w:szCs w:val="16"/>
        </w:rPr>
        <w:t>081 5207495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>80011 Acerra (Napoli)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  <w:lang w:val="de-DE"/>
        </w:rPr>
      </w:pPr>
      <w:r w:rsidRPr="00211B9A">
        <w:rPr>
          <w:sz w:val="16"/>
          <w:szCs w:val="16"/>
        </w:rPr>
        <w:t xml:space="preserve">C.M. </w:t>
      </w:r>
      <w:r w:rsidR="008365F6" w:rsidRPr="00211B9A">
        <w:rPr>
          <w:sz w:val="16"/>
          <w:szCs w:val="16"/>
          <w:lang w:val="de-DE"/>
        </w:rPr>
        <w:t>NAIC8GP002</w:t>
      </w:r>
      <w:r w:rsidRPr="00211B9A">
        <w:rPr>
          <w:sz w:val="16"/>
          <w:szCs w:val="16"/>
          <w:lang w:val="de-DE"/>
        </w:rPr>
        <w:t xml:space="preserve"> – C.F. </w:t>
      </w:r>
      <w:r w:rsidR="008365F6" w:rsidRPr="00211B9A">
        <w:rPr>
          <w:sz w:val="16"/>
          <w:szCs w:val="16"/>
          <w:lang w:val="de-DE"/>
        </w:rPr>
        <w:t>93066120630</w:t>
      </w:r>
    </w:p>
    <w:p w:rsidR="0082576C" w:rsidRPr="00211B9A" w:rsidRDefault="00797FC9" w:rsidP="00893569">
      <w:pPr>
        <w:spacing w:after="0" w:line="240" w:lineRule="auto"/>
        <w:jc w:val="center"/>
        <w:rPr>
          <w:sz w:val="16"/>
          <w:szCs w:val="16"/>
          <w:lang w:val="de-DE"/>
        </w:rPr>
      </w:pPr>
      <w:r w:rsidRPr="00211B9A">
        <w:rPr>
          <w:i/>
          <w:iCs/>
          <w:sz w:val="16"/>
          <w:szCs w:val="16"/>
          <w:lang w:val="de-DE"/>
        </w:rPr>
        <w:t>NAAA8GP01V</w:t>
      </w:r>
      <w:r w:rsidR="0082576C" w:rsidRPr="00211B9A">
        <w:rPr>
          <w:i/>
          <w:iCs/>
          <w:sz w:val="16"/>
          <w:szCs w:val="16"/>
          <w:lang w:val="de-DE"/>
        </w:rPr>
        <w:t xml:space="preserve"> -  NAEE8GP014 -</w:t>
      </w:r>
      <w:r w:rsidR="00C00613" w:rsidRPr="00211B9A">
        <w:rPr>
          <w:i/>
          <w:iCs/>
          <w:sz w:val="16"/>
          <w:szCs w:val="16"/>
          <w:lang w:val="de-DE"/>
        </w:rPr>
        <w:t>N</w:t>
      </w:r>
      <w:r w:rsidR="0082576C" w:rsidRPr="00211B9A">
        <w:rPr>
          <w:i/>
          <w:iCs/>
          <w:sz w:val="16"/>
          <w:szCs w:val="16"/>
          <w:lang w:val="de-DE"/>
        </w:rPr>
        <w:t>AMM8GP013 -</w:t>
      </w:r>
    </w:p>
    <w:p w:rsidR="00677B63" w:rsidRPr="00211B9A" w:rsidRDefault="00C86977" w:rsidP="006D6414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  <w:lang w:val="de-DE"/>
        </w:rPr>
      </w:pPr>
      <w:hyperlink r:id="rId7" w:history="1">
        <w:r w:rsidR="008365F6" w:rsidRPr="00211B9A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93569" w:rsidRPr="00211B9A">
        <w:rPr>
          <w:sz w:val="16"/>
          <w:szCs w:val="16"/>
          <w:lang w:val="de-DE"/>
        </w:rPr>
        <w:t xml:space="preserve">   NA</w:t>
      </w:r>
      <w:r w:rsidR="008365F6" w:rsidRPr="00211B9A">
        <w:rPr>
          <w:sz w:val="16"/>
          <w:szCs w:val="16"/>
          <w:lang w:val="de-DE"/>
        </w:rPr>
        <w:t>IC8GP002@</w:t>
      </w:r>
      <w:r w:rsidR="00893569" w:rsidRPr="00211B9A">
        <w:rPr>
          <w:sz w:val="16"/>
          <w:szCs w:val="16"/>
          <w:lang w:val="de-DE"/>
        </w:rPr>
        <w:t>PEC.ISTRUZIONE.IT</w:t>
      </w:r>
    </w:p>
    <w:p w:rsidR="00E13E8E" w:rsidRDefault="00E13E8E" w:rsidP="00E13E8E">
      <w:pPr>
        <w:tabs>
          <w:tab w:val="left" w:pos="6687"/>
        </w:tabs>
        <w:jc w:val="center"/>
        <w:rPr>
          <w:b/>
          <w:sz w:val="28"/>
          <w:szCs w:val="28"/>
          <w:lang w:val="de-DE"/>
        </w:rPr>
      </w:pPr>
    </w:p>
    <w:p w:rsidR="00E13E8E" w:rsidRPr="00E13E8E" w:rsidRDefault="00E13E8E" w:rsidP="00E13E8E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E13E8E">
        <w:rPr>
          <w:b/>
          <w:sz w:val="24"/>
          <w:szCs w:val="24"/>
          <w:lang w:val="de-DE"/>
        </w:rPr>
        <w:t>DELEGA PER RITIRO ALUNNI</w:t>
      </w:r>
    </w:p>
    <w:p w:rsidR="00677B63" w:rsidRDefault="00CC076B" w:rsidP="00CC076B">
      <w:pPr>
        <w:tabs>
          <w:tab w:val="left" w:pos="6687"/>
        </w:tabs>
        <w:rPr>
          <w:sz w:val="24"/>
          <w:szCs w:val="24"/>
          <w:lang w:val="de-DE"/>
        </w:rPr>
      </w:pPr>
      <w:r w:rsidRPr="00CC076B">
        <w:rPr>
          <w:sz w:val="24"/>
          <w:szCs w:val="24"/>
          <w:lang w:val="de-DE"/>
        </w:rPr>
        <w:t xml:space="preserve">Prot. </w:t>
      </w:r>
      <w:r>
        <w:rPr>
          <w:sz w:val="24"/>
          <w:szCs w:val="24"/>
          <w:lang w:val="de-DE"/>
        </w:rPr>
        <w:tab/>
        <w:t>Acerra,______________</w:t>
      </w:r>
    </w:p>
    <w:p w:rsidR="00CC076B" w:rsidRDefault="00CC076B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Il/La sottoscritto/a _____________________________________________</w:t>
      </w:r>
      <w:r w:rsidR="00211B9A">
        <w:rPr>
          <w:sz w:val="24"/>
          <w:szCs w:val="24"/>
          <w:lang w:val="de-DE"/>
        </w:rPr>
        <w:t>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In qualità di          □       genitore                □      soggetto che esercita la podestà genitoriale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Documento di identità________n.______________________rilasciato da____________________</w:t>
      </w:r>
    </w:p>
    <w:p w:rsidR="00211B9A" w:rsidRP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Il/La sottoscritto/a ________________________________________________________________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In qualità di          □       genitore                □      soggetto che esercita la podestà genitoriale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Documento di identità________n.______________________rilasciato da____________________</w:t>
      </w:r>
    </w:p>
    <w:p w:rsidR="00211B9A" w:rsidRP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Dell’alunno/a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(Cognome)_____________________________________(Nome)____________________________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Nato/a il __________________a_______________________e frequentante nell’a.s.____________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La classe_________sez.______della:</w:t>
      </w:r>
    </w:p>
    <w:p w:rsidR="00FA7C05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Infanzia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primaria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secondaria di I grado –sede centrale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□   Scuola secondaria  di </w:t>
      </w:r>
      <w:r w:rsidR="003073A1">
        <w:rPr>
          <w:sz w:val="24"/>
          <w:szCs w:val="24"/>
          <w:lang w:val="de-DE"/>
        </w:rPr>
        <w:t>I</w:t>
      </w:r>
      <w:r>
        <w:rPr>
          <w:sz w:val="24"/>
          <w:szCs w:val="24"/>
          <w:lang w:val="de-DE"/>
        </w:rPr>
        <w:t xml:space="preserve"> grado – sede succursale</w:t>
      </w:r>
    </w:p>
    <w:p w:rsid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DELEGANO</w:t>
      </w:r>
    </w:p>
    <w:p w:rsidR="00FA7C05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 xml:space="preserve">A ritirare il minore di cui detengono la patria podestà </w:t>
      </w:r>
    </w:p>
    <w:p w:rsidR="00211B9A" w:rsidRP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</w:t>
      </w:r>
      <w:r w:rsidR="00FA7C05">
        <w:rPr>
          <w:sz w:val="24"/>
          <w:szCs w:val="24"/>
          <w:lang w:val="de-DE"/>
        </w:rPr>
        <w:t>_____n.___________________</w:t>
      </w:r>
      <w:r>
        <w:rPr>
          <w:sz w:val="24"/>
          <w:szCs w:val="24"/>
          <w:lang w:val="de-DE"/>
        </w:rPr>
        <w:t xml:space="preserve"> rilasciato da_________________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211B9A" w:rsidRPr="00FA7C05" w:rsidRDefault="00211B9A" w:rsidP="00211B9A">
      <w:pPr>
        <w:tabs>
          <w:tab w:val="left" w:pos="6687"/>
        </w:tabs>
        <w:rPr>
          <w:sz w:val="20"/>
          <w:szCs w:val="20"/>
          <w:lang w:val="de-DE"/>
        </w:rPr>
      </w:pPr>
      <w:r w:rsidRPr="00FA7C05">
        <w:rPr>
          <w:sz w:val="20"/>
          <w:szCs w:val="20"/>
          <w:lang w:val="de-DE"/>
        </w:rPr>
        <w:t>Senza che per ciò sia necessario alcun altro preavviso o comunicazione di sorta.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</w:p>
    <w:p w:rsidR="00211B9A" w:rsidRDefault="00FA7C05" w:rsidP="00FA7C05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FA7C05">
        <w:rPr>
          <w:b/>
          <w:sz w:val="24"/>
          <w:szCs w:val="24"/>
          <w:lang w:val="de-DE"/>
        </w:rPr>
        <w:t>DICHIARANO</w:t>
      </w:r>
    </w:p>
    <w:p w:rsidR="00FA7C05" w:rsidRDefault="00FA7C05" w:rsidP="00FA7C05">
      <w:pPr>
        <w:pStyle w:val="Paragrafoelenco"/>
        <w:numPr>
          <w:ilvl w:val="0"/>
          <w:numId w:val="8"/>
        </w:numPr>
        <w:tabs>
          <w:tab w:val="left" w:pos="6687"/>
        </w:tabs>
        <w:rPr>
          <w:sz w:val="24"/>
          <w:szCs w:val="24"/>
          <w:lang w:val="de-DE"/>
        </w:rPr>
      </w:pPr>
      <w:r w:rsidRPr="00FA7C05">
        <w:rPr>
          <w:sz w:val="24"/>
          <w:szCs w:val="24"/>
          <w:lang w:val="de-DE"/>
        </w:rPr>
        <w:t xml:space="preserve">Ai sensi e per gli effetti dell’art. 46 del D.P.R. 28/12/2000n. 455 di sollevare da qualsiasi responsabilità conseguente la </w:t>
      </w:r>
      <w:r w:rsidR="002B2254">
        <w:rPr>
          <w:sz w:val="24"/>
          <w:szCs w:val="24"/>
          <w:lang w:val="de-DE"/>
        </w:rPr>
        <w:t>S</w:t>
      </w:r>
      <w:r w:rsidRPr="00FA7C05">
        <w:rPr>
          <w:sz w:val="24"/>
          <w:szCs w:val="24"/>
          <w:lang w:val="de-DE"/>
        </w:rPr>
        <w:t>cuola stessa</w:t>
      </w:r>
      <w:r>
        <w:rPr>
          <w:sz w:val="24"/>
          <w:szCs w:val="24"/>
          <w:lang w:val="de-DE"/>
        </w:rPr>
        <w:t>;</w:t>
      </w:r>
    </w:p>
    <w:p w:rsidR="00FA7C05" w:rsidRPr="00FA7C05" w:rsidRDefault="00FA7C05" w:rsidP="00FA7C05">
      <w:pPr>
        <w:pStyle w:val="Paragrafoelenco"/>
        <w:numPr>
          <w:ilvl w:val="0"/>
          <w:numId w:val="8"/>
        </w:numPr>
        <w:tabs>
          <w:tab w:val="left" w:pos="6687"/>
        </w:tabs>
        <w:rPr>
          <w:i/>
          <w:sz w:val="20"/>
          <w:szCs w:val="20"/>
          <w:lang w:val="de-DE"/>
        </w:rPr>
      </w:pPr>
      <w:r>
        <w:rPr>
          <w:sz w:val="24"/>
          <w:szCs w:val="24"/>
          <w:lang w:val="de-DE"/>
        </w:rPr>
        <w:t xml:space="preserve">Che i recapiti telefonici cui fare riferimento in caso di comunicazione di emergenza </w:t>
      </w:r>
      <w:r w:rsidRPr="00FA7C05">
        <w:rPr>
          <w:i/>
          <w:sz w:val="20"/>
          <w:szCs w:val="20"/>
          <w:lang w:val="de-DE"/>
        </w:rPr>
        <w:t>(reperibilità)</w:t>
      </w:r>
      <w:r>
        <w:rPr>
          <w:i/>
          <w:sz w:val="20"/>
          <w:szCs w:val="20"/>
          <w:lang w:val="de-DE"/>
        </w:rPr>
        <w:t xml:space="preserve"> </w:t>
      </w:r>
      <w:r w:rsidRPr="00FA7C05">
        <w:rPr>
          <w:sz w:val="24"/>
          <w:szCs w:val="24"/>
          <w:lang w:val="de-DE"/>
        </w:rPr>
        <w:t>sono mamma:_____________</w:t>
      </w:r>
      <w:r>
        <w:rPr>
          <w:sz w:val="24"/>
          <w:szCs w:val="24"/>
          <w:lang w:val="de-DE"/>
        </w:rPr>
        <w:t>_____</w:t>
      </w:r>
      <w:r w:rsidR="00AE21A2">
        <w:rPr>
          <w:sz w:val="24"/>
          <w:szCs w:val="24"/>
          <w:lang w:val="de-DE"/>
        </w:rPr>
        <w:t>__</w:t>
      </w:r>
      <w:r>
        <w:rPr>
          <w:sz w:val="24"/>
          <w:szCs w:val="24"/>
          <w:lang w:val="de-DE"/>
        </w:rPr>
        <w:t>_n. papà_____________________</w:t>
      </w:r>
      <w:r w:rsidR="00AE21A2">
        <w:rPr>
          <w:sz w:val="24"/>
          <w:szCs w:val="24"/>
          <w:lang w:val="de-DE"/>
        </w:rPr>
        <w:t>____</w:t>
      </w:r>
    </w:p>
    <w:p w:rsidR="00FA7C05" w:rsidRPr="00AE21A2" w:rsidRDefault="009101A7" w:rsidP="009101A7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AE21A2">
        <w:rPr>
          <w:b/>
          <w:sz w:val="24"/>
          <w:szCs w:val="24"/>
          <w:lang w:val="de-DE"/>
        </w:rPr>
        <w:t>PRENDONO ATTO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 xml:space="preserve">Che la responsabilità della </w:t>
      </w:r>
      <w:r w:rsidR="00AE21A2">
        <w:rPr>
          <w:sz w:val="24"/>
          <w:szCs w:val="24"/>
          <w:lang w:val="de-DE"/>
        </w:rPr>
        <w:t>S</w:t>
      </w:r>
      <w:r w:rsidRPr="009101A7">
        <w:rPr>
          <w:sz w:val="24"/>
          <w:szCs w:val="24"/>
          <w:lang w:val="de-DE"/>
        </w:rPr>
        <w:t>cuola cessa dal momento in cui il minore viene affidato alla persona delegata;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Che ai sensi del regolamento d’Istituto, il minore non può essere affidato a persona minore di anni 18 ed in ogni caso ai sensi dell’art. 591</w:t>
      </w:r>
      <w:r w:rsidR="00AE21A2">
        <w:rPr>
          <w:sz w:val="24"/>
          <w:szCs w:val="24"/>
          <w:lang w:val="de-DE"/>
        </w:rPr>
        <w:t xml:space="preserve"> </w:t>
      </w:r>
      <w:r w:rsidRPr="009101A7">
        <w:rPr>
          <w:sz w:val="24"/>
          <w:szCs w:val="24"/>
          <w:lang w:val="de-DE"/>
        </w:rPr>
        <w:t>Codice Penale, al ritiro non può essere delegata persona minore di anni 14;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Che nell’eventualità di genitori separati, con affidamento condiviso del minore, il presente atto deve essere prodotto con firma congiunta die genitori, ai sensi e per effetti dell’art. 155 del Codice Civile, così come modificato dalla Legge 8 febbraio 2006 n. 54;</w:t>
      </w:r>
    </w:p>
    <w:p w:rsid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 xml:space="preserve">Di essere consapevoli che la </w:t>
      </w:r>
      <w:r w:rsidR="00AE21A2">
        <w:rPr>
          <w:sz w:val="24"/>
          <w:szCs w:val="24"/>
          <w:lang w:val="de-DE"/>
        </w:rPr>
        <w:t>S</w:t>
      </w:r>
      <w:r w:rsidRPr="009101A7">
        <w:rPr>
          <w:sz w:val="24"/>
          <w:szCs w:val="24"/>
          <w:lang w:val="de-DE"/>
        </w:rPr>
        <w:t>cuola può utilizzare i dati contenuti nella presente autocertificazione esclusivamente nell’ambito e per i fini istituzionali propri della P.A. ai sensi e per gli effetti del D. L. 30 giugno 2003 n. 196 e al Regolamento Ministeriale mediante D.M. 7 dicembre 2006 n. 305.</w:t>
      </w: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La presente delega vale dal____________________fino al___________________________</w:t>
      </w:r>
      <w:r>
        <w:rPr>
          <w:sz w:val="24"/>
          <w:szCs w:val="24"/>
          <w:lang w:val="de-DE"/>
        </w:rPr>
        <w:t>______</w:t>
      </w:r>
    </w:p>
    <w:p w:rsidR="00AE21A2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Alla presente è allegata copia di un documento di identità della persona che con la firma in calce all’atto si è dichiarato disponibile a ritirare il minore dalla scuola e la copia di un documento di identità d</w:t>
      </w:r>
      <w:r w:rsidR="00C86977">
        <w:rPr>
          <w:sz w:val="24"/>
          <w:szCs w:val="24"/>
          <w:lang w:val="de-DE"/>
        </w:rPr>
        <w:t>ei</w:t>
      </w:r>
      <w:bookmarkStart w:id="0" w:name="_GoBack"/>
      <w:bookmarkEnd w:id="0"/>
      <w:r>
        <w:rPr>
          <w:sz w:val="24"/>
          <w:szCs w:val="24"/>
          <w:lang w:val="de-DE"/>
        </w:rPr>
        <w:t xml:space="preserve"> genitori o detentori la patria podestà, che delegano.</w:t>
      </w: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Ace</w:t>
      </w:r>
      <w:r w:rsidR="009101A7">
        <w:rPr>
          <w:sz w:val="24"/>
          <w:szCs w:val="24"/>
          <w:lang w:val="de-DE"/>
        </w:rPr>
        <w:t>rra_______________</w:t>
      </w:r>
    </w:p>
    <w:p w:rsidR="00AE21A2" w:rsidRPr="00AE21A2" w:rsidRDefault="00AE21A2" w:rsidP="00AE21A2">
      <w:pPr>
        <w:tabs>
          <w:tab w:val="left" w:pos="6687"/>
        </w:tabs>
        <w:jc w:val="both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</w:t>
      </w:r>
      <w:r w:rsidRPr="00AE21A2">
        <w:rPr>
          <w:b/>
          <w:sz w:val="24"/>
          <w:szCs w:val="24"/>
          <w:lang w:val="de-DE"/>
        </w:rPr>
        <w:t>IL DELEGATO</w:t>
      </w:r>
      <w:r w:rsidRPr="00AE21A2"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 xml:space="preserve">   </w:t>
      </w:r>
      <w:r w:rsidRPr="00AE21A2">
        <w:rPr>
          <w:b/>
          <w:sz w:val="24"/>
          <w:szCs w:val="24"/>
          <w:lang w:val="de-DE"/>
        </w:rPr>
        <w:t>I DELEGANTI</w:t>
      </w:r>
    </w:p>
    <w:p w:rsidR="009101A7" w:rsidRPr="009101A7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Firma_____________________________                                                     Firma________________________</w:t>
      </w:r>
    </w:p>
    <w:p w:rsidR="009101A7" w:rsidRPr="00AE21A2" w:rsidRDefault="00AE21A2" w:rsidP="00AE21A2">
      <w:pPr>
        <w:tabs>
          <w:tab w:val="left" w:pos="6223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Firma_____________________________</w:t>
      </w:r>
      <w:r>
        <w:rPr>
          <w:sz w:val="24"/>
          <w:szCs w:val="24"/>
          <w:lang w:val="de-DE"/>
        </w:rPr>
        <w:tab/>
        <w:t>Firma_______________________</w:t>
      </w:r>
    </w:p>
    <w:p w:rsidR="00AE21A2" w:rsidRPr="00AE21A2" w:rsidRDefault="00AE21A2" w:rsidP="00AE21A2">
      <w:pPr>
        <w:tabs>
          <w:tab w:val="left" w:pos="6223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Firma_____________________________</w:t>
      </w:r>
      <w:r>
        <w:rPr>
          <w:sz w:val="24"/>
          <w:szCs w:val="24"/>
          <w:lang w:val="de-DE"/>
        </w:rPr>
        <w:tab/>
      </w:r>
    </w:p>
    <w:p w:rsidR="00AE21A2" w:rsidRPr="00AE21A2" w:rsidRDefault="00AE21A2" w:rsidP="009101A7">
      <w:pPr>
        <w:tabs>
          <w:tab w:val="left" w:pos="6687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</w:t>
      </w:r>
      <w:r>
        <w:rPr>
          <w:sz w:val="24"/>
          <w:szCs w:val="24"/>
          <w:lang w:val="de-DE"/>
        </w:rPr>
        <w:t>_</w:t>
      </w:r>
    </w:p>
    <w:p w:rsidR="00211B9A" w:rsidRPr="00CC076B" w:rsidRDefault="00211B9A" w:rsidP="00CC076B">
      <w:pPr>
        <w:tabs>
          <w:tab w:val="left" w:pos="6687"/>
        </w:tabs>
        <w:rPr>
          <w:sz w:val="24"/>
          <w:szCs w:val="24"/>
          <w:lang w:val="de-DE"/>
        </w:rPr>
      </w:pPr>
    </w:p>
    <w:p w:rsidR="00677B63" w:rsidRPr="00677B63" w:rsidRDefault="00677B63" w:rsidP="00677B63">
      <w:pPr>
        <w:rPr>
          <w:sz w:val="16"/>
          <w:szCs w:val="16"/>
          <w:lang w:val="de-DE"/>
        </w:rPr>
      </w:pPr>
    </w:p>
    <w:sectPr w:rsidR="00677B63" w:rsidRPr="00677B63" w:rsidSect="00CC07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A7" w:rsidRDefault="009101A7" w:rsidP="00545251">
      <w:pPr>
        <w:spacing w:after="0" w:line="240" w:lineRule="auto"/>
      </w:pPr>
      <w:r>
        <w:separator/>
      </w:r>
    </w:p>
  </w:endnote>
  <w:endnote w:type="continuationSeparator" w:id="0">
    <w:p w:rsidR="009101A7" w:rsidRDefault="009101A7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A7" w:rsidRDefault="009101A7" w:rsidP="00545251">
      <w:pPr>
        <w:spacing w:after="0" w:line="240" w:lineRule="auto"/>
      </w:pPr>
      <w:r>
        <w:separator/>
      </w:r>
    </w:p>
  </w:footnote>
  <w:footnote w:type="continuationSeparator" w:id="0">
    <w:p w:rsidR="009101A7" w:rsidRDefault="009101A7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546FF"/>
    <w:multiLevelType w:val="hybridMultilevel"/>
    <w:tmpl w:val="EBEA2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05F59"/>
    <w:multiLevelType w:val="hybridMultilevel"/>
    <w:tmpl w:val="40C6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34DE9"/>
    <w:rsid w:val="000476C0"/>
    <w:rsid w:val="0005008E"/>
    <w:rsid w:val="0005563C"/>
    <w:rsid w:val="000672BB"/>
    <w:rsid w:val="000B527B"/>
    <w:rsid w:val="000C65E1"/>
    <w:rsid w:val="001049BD"/>
    <w:rsid w:val="00120ED1"/>
    <w:rsid w:val="00121A3A"/>
    <w:rsid w:val="00161A4A"/>
    <w:rsid w:val="00167DDB"/>
    <w:rsid w:val="00174D0F"/>
    <w:rsid w:val="001B21E2"/>
    <w:rsid w:val="001C37B7"/>
    <w:rsid w:val="001E08AB"/>
    <w:rsid w:val="001E0F34"/>
    <w:rsid w:val="002064E1"/>
    <w:rsid w:val="0020685E"/>
    <w:rsid w:val="00211B9A"/>
    <w:rsid w:val="0021551C"/>
    <w:rsid w:val="00241C0E"/>
    <w:rsid w:val="00246901"/>
    <w:rsid w:val="00256B48"/>
    <w:rsid w:val="00262B76"/>
    <w:rsid w:val="002A5BCE"/>
    <w:rsid w:val="002B086D"/>
    <w:rsid w:val="002B2254"/>
    <w:rsid w:val="002C26D8"/>
    <w:rsid w:val="002C4E47"/>
    <w:rsid w:val="002F704C"/>
    <w:rsid w:val="003073A1"/>
    <w:rsid w:val="0032575B"/>
    <w:rsid w:val="0033455E"/>
    <w:rsid w:val="003536BE"/>
    <w:rsid w:val="003643CA"/>
    <w:rsid w:val="00377BE1"/>
    <w:rsid w:val="00386EBD"/>
    <w:rsid w:val="003A5A17"/>
    <w:rsid w:val="003B123B"/>
    <w:rsid w:val="003C45D2"/>
    <w:rsid w:val="00406F67"/>
    <w:rsid w:val="00431D99"/>
    <w:rsid w:val="004360A1"/>
    <w:rsid w:val="00440D17"/>
    <w:rsid w:val="00456A68"/>
    <w:rsid w:val="004836E9"/>
    <w:rsid w:val="004B45AE"/>
    <w:rsid w:val="004C0059"/>
    <w:rsid w:val="004C142D"/>
    <w:rsid w:val="004D225D"/>
    <w:rsid w:val="004D72CB"/>
    <w:rsid w:val="005003EC"/>
    <w:rsid w:val="00527099"/>
    <w:rsid w:val="00531E44"/>
    <w:rsid w:val="00545251"/>
    <w:rsid w:val="0056409C"/>
    <w:rsid w:val="00572895"/>
    <w:rsid w:val="00604904"/>
    <w:rsid w:val="00623508"/>
    <w:rsid w:val="006552CF"/>
    <w:rsid w:val="0065543F"/>
    <w:rsid w:val="00664ED4"/>
    <w:rsid w:val="006771D1"/>
    <w:rsid w:val="00677B63"/>
    <w:rsid w:val="006832C3"/>
    <w:rsid w:val="0068592C"/>
    <w:rsid w:val="00691EE1"/>
    <w:rsid w:val="006B6A49"/>
    <w:rsid w:val="006D6414"/>
    <w:rsid w:val="006D6FC1"/>
    <w:rsid w:val="006E3553"/>
    <w:rsid w:val="006F055D"/>
    <w:rsid w:val="006F6927"/>
    <w:rsid w:val="00713C42"/>
    <w:rsid w:val="007258CE"/>
    <w:rsid w:val="007364C4"/>
    <w:rsid w:val="00781E20"/>
    <w:rsid w:val="007871BD"/>
    <w:rsid w:val="00792057"/>
    <w:rsid w:val="00797FC9"/>
    <w:rsid w:val="007C66BF"/>
    <w:rsid w:val="007F597A"/>
    <w:rsid w:val="00823785"/>
    <w:rsid w:val="0082576C"/>
    <w:rsid w:val="00831C86"/>
    <w:rsid w:val="00834CDB"/>
    <w:rsid w:val="008365F6"/>
    <w:rsid w:val="00836DC6"/>
    <w:rsid w:val="00846335"/>
    <w:rsid w:val="00880750"/>
    <w:rsid w:val="00893569"/>
    <w:rsid w:val="008C7B87"/>
    <w:rsid w:val="008D0DB2"/>
    <w:rsid w:val="008D3EE1"/>
    <w:rsid w:val="008F1917"/>
    <w:rsid w:val="00900A73"/>
    <w:rsid w:val="009101A7"/>
    <w:rsid w:val="0092565A"/>
    <w:rsid w:val="00947E68"/>
    <w:rsid w:val="009656B9"/>
    <w:rsid w:val="00996A34"/>
    <w:rsid w:val="009A1E84"/>
    <w:rsid w:val="009B1093"/>
    <w:rsid w:val="009B4F85"/>
    <w:rsid w:val="009E3B13"/>
    <w:rsid w:val="009E3CEA"/>
    <w:rsid w:val="00A14FBC"/>
    <w:rsid w:val="00A24624"/>
    <w:rsid w:val="00A33FC7"/>
    <w:rsid w:val="00A35A6E"/>
    <w:rsid w:val="00A45EC8"/>
    <w:rsid w:val="00AA7348"/>
    <w:rsid w:val="00AD25AE"/>
    <w:rsid w:val="00AE21A2"/>
    <w:rsid w:val="00AE2AE5"/>
    <w:rsid w:val="00AE652A"/>
    <w:rsid w:val="00AF6BCB"/>
    <w:rsid w:val="00B26E57"/>
    <w:rsid w:val="00B82A56"/>
    <w:rsid w:val="00BA021D"/>
    <w:rsid w:val="00BD4F51"/>
    <w:rsid w:val="00BE0A3B"/>
    <w:rsid w:val="00BE786A"/>
    <w:rsid w:val="00C00613"/>
    <w:rsid w:val="00C51FF0"/>
    <w:rsid w:val="00C80BF2"/>
    <w:rsid w:val="00C86977"/>
    <w:rsid w:val="00CC076B"/>
    <w:rsid w:val="00CE11BC"/>
    <w:rsid w:val="00D03985"/>
    <w:rsid w:val="00D22FA5"/>
    <w:rsid w:val="00D2611E"/>
    <w:rsid w:val="00D3475F"/>
    <w:rsid w:val="00D579A4"/>
    <w:rsid w:val="00D81A38"/>
    <w:rsid w:val="00D87F20"/>
    <w:rsid w:val="00DB11EA"/>
    <w:rsid w:val="00DB3F85"/>
    <w:rsid w:val="00DD19AB"/>
    <w:rsid w:val="00DD30F0"/>
    <w:rsid w:val="00E13E8E"/>
    <w:rsid w:val="00E15822"/>
    <w:rsid w:val="00E23529"/>
    <w:rsid w:val="00E44884"/>
    <w:rsid w:val="00E87938"/>
    <w:rsid w:val="00ED7DDF"/>
    <w:rsid w:val="00EF788D"/>
    <w:rsid w:val="00F126FF"/>
    <w:rsid w:val="00F13EC5"/>
    <w:rsid w:val="00F14F56"/>
    <w:rsid w:val="00F1639A"/>
    <w:rsid w:val="00F31DEA"/>
    <w:rsid w:val="00F81968"/>
    <w:rsid w:val="00F86820"/>
    <w:rsid w:val="00FA7C05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GP002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ECA2A032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3</cp:revision>
  <cp:lastPrinted>2017-12-28T07:42:00Z</cp:lastPrinted>
  <dcterms:created xsi:type="dcterms:W3CDTF">2018-12-27T09:03:00Z</dcterms:created>
  <dcterms:modified xsi:type="dcterms:W3CDTF">2019-12-27T08:16:00Z</dcterms:modified>
</cp:coreProperties>
</file>